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61BA0" w14:textId="77777777" w:rsidR="00683619" w:rsidRDefault="00E11C75" w:rsidP="00294E0E">
      <w:pPr>
        <w:ind w:left="-5670"/>
        <w:jc w:val="center"/>
        <w:rPr>
          <w:rFonts w:ascii="Arial" w:eastAsia="Arial Unicode MS" w:hAnsi="Arial" w:cs="Arial"/>
          <w:color w:val="0033CC"/>
          <w:sz w:val="20"/>
          <w:szCs w:val="22"/>
        </w:rPr>
      </w:pPr>
      <w:r>
        <w:rPr>
          <w:noProof/>
        </w:rPr>
        <w:drawing>
          <wp:anchor distT="0" distB="0" distL="90170" distR="90170" simplePos="0" relativeHeight="251657728" behindDoc="0" locked="1" layoutInCell="0" allowOverlap="1" wp14:anchorId="27D3ED02" wp14:editId="083826FE">
            <wp:simplePos x="0" y="0"/>
            <wp:positionH relativeFrom="page">
              <wp:align>center</wp:align>
            </wp:positionH>
            <wp:positionV relativeFrom="paragraph">
              <wp:posOffset>28575</wp:posOffset>
            </wp:positionV>
            <wp:extent cx="571500" cy="5715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EBDA4" w14:textId="77777777" w:rsidR="00683619" w:rsidRDefault="00683619" w:rsidP="00294E0E">
      <w:pPr>
        <w:ind w:left="-5670"/>
        <w:jc w:val="center"/>
        <w:rPr>
          <w:rFonts w:ascii="Arial" w:eastAsia="Arial Unicode MS" w:hAnsi="Arial" w:cs="Arial"/>
          <w:color w:val="0033CC"/>
          <w:sz w:val="20"/>
          <w:szCs w:val="22"/>
        </w:rPr>
      </w:pPr>
    </w:p>
    <w:p w14:paraId="6A9E016F" w14:textId="77777777" w:rsidR="00294E0E" w:rsidRDefault="00294E0E" w:rsidP="00294E0E">
      <w:pPr>
        <w:spacing w:line="260" w:lineRule="exact"/>
        <w:ind w:left="-5670"/>
        <w:jc w:val="center"/>
        <w:rPr>
          <w:rFonts w:ascii="Arial" w:eastAsia="Arial Unicode MS" w:hAnsi="Arial" w:cs="Arial"/>
          <w:color w:val="0033CC"/>
          <w:sz w:val="20"/>
          <w:szCs w:val="22"/>
          <w:lang w:val="de-DE"/>
        </w:rPr>
      </w:pPr>
    </w:p>
    <w:p w14:paraId="4AA9FCC1" w14:textId="77777777" w:rsidR="00294E0E" w:rsidRDefault="00294E0E" w:rsidP="00294E0E">
      <w:pPr>
        <w:spacing w:line="260" w:lineRule="exact"/>
        <w:ind w:left="-5670"/>
        <w:jc w:val="center"/>
        <w:rPr>
          <w:rFonts w:ascii="Arial" w:eastAsia="Arial Unicode MS" w:hAnsi="Arial" w:cs="Arial"/>
          <w:color w:val="0033CC"/>
          <w:sz w:val="20"/>
          <w:szCs w:val="22"/>
          <w:lang w:val="de-DE"/>
        </w:rPr>
      </w:pPr>
    </w:p>
    <w:p w14:paraId="7652547F" w14:textId="77777777" w:rsidR="00294E0E" w:rsidRDefault="00294E0E" w:rsidP="00327DFF">
      <w:pPr>
        <w:spacing w:line="260" w:lineRule="exact"/>
        <w:jc w:val="center"/>
        <w:rPr>
          <w:rFonts w:ascii="Arial" w:eastAsia="Arial Unicode MS" w:hAnsi="Arial" w:cs="Arial"/>
          <w:color w:val="0033CC"/>
          <w:sz w:val="20"/>
          <w:szCs w:val="22"/>
          <w:lang w:val="de-DE"/>
        </w:rPr>
      </w:pPr>
    </w:p>
    <w:p w14:paraId="4F808AEA" w14:textId="77777777" w:rsidR="00683619" w:rsidRPr="00213B3A" w:rsidRDefault="00B90138" w:rsidP="00B90138">
      <w:pPr>
        <w:spacing w:line="360" w:lineRule="auto"/>
        <w:jc w:val="center"/>
        <w:rPr>
          <w:rFonts w:ascii="Arial" w:eastAsia="Arial Unicode MS" w:hAnsi="Arial" w:cs="Arial"/>
          <w:color w:val="0033CC"/>
          <w:sz w:val="20"/>
          <w:szCs w:val="22"/>
        </w:rPr>
      </w:pPr>
      <w:r w:rsidRPr="00213B3A">
        <w:rPr>
          <w:rFonts w:ascii="Arial" w:eastAsia="Arial Unicode MS" w:hAnsi="Arial" w:cs="Arial"/>
          <w:color w:val="0033CC"/>
          <w:szCs w:val="24"/>
        </w:rPr>
        <w:t>CONSOLATO GENERALE D’ITALIA</w:t>
      </w:r>
    </w:p>
    <w:p w14:paraId="115E19BD" w14:textId="77777777" w:rsidR="00683619" w:rsidRPr="00213B3A" w:rsidRDefault="00B90138" w:rsidP="00B90138">
      <w:pPr>
        <w:spacing w:line="360" w:lineRule="auto"/>
        <w:jc w:val="center"/>
        <w:rPr>
          <w:rFonts w:ascii="Arial" w:eastAsia="Arial Unicode MS" w:hAnsi="Arial" w:cs="Arial"/>
          <w:color w:val="0033CC"/>
          <w:szCs w:val="24"/>
        </w:rPr>
      </w:pPr>
      <w:r w:rsidRPr="00213B3A">
        <w:rPr>
          <w:rFonts w:ascii="Arial" w:eastAsia="Arial Unicode MS" w:hAnsi="Arial" w:cs="Arial"/>
          <w:color w:val="0033CC"/>
          <w:szCs w:val="24"/>
        </w:rPr>
        <w:t>COLONIA</w:t>
      </w:r>
    </w:p>
    <w:p w14:paraId="620E1C42" w14:textId="77777777" w:rsidR="00210E54" w:rsidRPr="00213B3A" w:rsidRDefault="00210E54" w:rsidP="00B90138">
      <w:pPr>
        <w:spacing w:line="360" w:lineRule="auto"/>
        <w:jc w:val="center"/>
        <w:rPr>
          <w:rFonts w:ascii="Arial" w:eastAsia="Arial Unicode MS" w:hAnsi="Arial" w:cs="Arial"/>
          <w:color w:val="0033CC"/>
          <w:szCs w:val="24"/>
        </w:rPr>
      </w:pPr>
    </w:p>
    <w:p w14:paraId="525EFD72" w14:textId="77777777" w:rsidR="00210E54" w:rsidRDefault="00AB01C0" w:rsidP="00210E54">
      <w:pPr>
        <w:spacing w:line="36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CANDIDATURE ONORIFICENZA</w:t>
      </w:r>
    </w:p>
    <w:p w14:paraId="212DE6B7" w14:textId="77777777" w:rsidR="00AB01C0" w:rsidRPr="00BD02C4" w:rsidRDefault="00AB01C0" w:rsidP="00210E54">
      <w:pPr>
        <w:spacing w:line="360" w:lineRule="auto"/>
        <w:jc w:val="center"/>
        <w:rPr>
          <w:rFonts w:ascii="Arial" w:eastAsia="Arial Unicode MS" w:hAnsi="Arial" w:cs="Arial"/>
          <w:b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STELLA AL MERITO DEL LAVORO</w:t>
      </w:r>
    </w:p>
    <w:p w14:paraId="78F8CE52" w14:textId="77777777" w:rsidR="00B419AC" w:rsidRDefault="00B419AC" w:rsidP="00C87B86">
      <w:pPr>
        <w:jc w:val="both"/>
        <w:rPr>
          <w:rFonts w:ascii="Arial" w:hAnsi="Arial" w:cs="Arial"/>
          <w:szCs w:val="24"/>
        </w:rPr>
      </w:pPr>
    </w:p>
    <w:p w14:paraId="7C1029CE" w14:textId="77777777" w:rsidR="00D40631" w:rsidRDefault="00B419AC" w:rsidP="008032AD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Anche quest’anno </w:t>
      </w:r>
      <w:r w:rsidR="00AB01C0">
        <w:rPr>
          <w:rFonts w:ascii="Arial" w:hAnsi="Arial" w:cs="Arial"/>
          <w:szCs w:val="24"/>
        </w:rPr>
        <w:t xml:space="preserve">gli italiani presenti nella circoscrizione del Consolato Generale d’Italia a Colonia possono candidarsi per </w:t>
      </w:r>
      <w:r w:rsidR="008032AD">
        <w:rPr>
          <w:rFonts w:ascii="Arial" w:hAnsi="Arial" w:cs="Arial"/>
          <w:szCs w:val="24"/>
        </w:rPr>
        <w:t xml:space="preserve">l’onorificenza della “Stella al Merito del Lavoro”. </w:t>
      </w:r>
    </w:p>
    <w:p w14:paraId="1320B428" w14:textId="77777777" w:rsidR="00D40631" w:rsidRDefault="00D40631" w:rsidP="008032AD">
      <w:pPr>
        <w:jc w:val="both"/>
        <w:rPr>
          <w:rFonts w:ascii="Arial" w:hAnsi="Arial" w:cs="Arial"/>
          <w:szCs w:val="24"/>
        </w:rPr>
      </w:pPr>
    </w:p>
    <w:p w14:paraId="68AC20CB" w14:textId="77777777" w:rsidR="00D40631" w:rsidRDefault="008032AD" w:rsidP="008032AD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La </w:t>
      </w:r>
      <w:r w:rsidRPr="006E69C5">
        <w:rPr>
          <w:rFonts w:ascii="Arial" w:hAnsi="Arial" w:cs="Arial"/>
          <w:szCs w:val="24"/>
        </w:rPr>
        <w:t>decorazione</w:t>
      </w:r>
      <w:r>
        <w:rPr>
          <w:rFonts w:ascii="Arial" w:hAnsi="Arial" w:cs="Arial"/>
          <w:szCs w:val="24"/>
        </w:rPr>
        <w:t>,</w:t>
      </w:r>
      <w:r w:rsidRPr="006E69C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che viene concessa </w:t>
      </w:r>
      <w:r w:rsidRPr="006E69C5">
        <w:rPr>
          <w:rFonts w:ascii="Arial" w:hAnsi="Arial" w:cs="Arial"/>
          <w:szCs w:val="24"/>
        </w:rPr>
        <w:t>ai lavoratori italiani</w:t>
      </w:r>
      <w:r w:rsidR="00D40631">
        <w:rPr>
          <w:rFonts w:ascii="Arial" w:hAnsi="Arial" w:cs="Arial"/>
          <w:szCs w:val="24"/>
        </w:rPr>
        <w:t>,</w:t>
      </w:r>
      <w:r w:rsidR="00402B73">
        <w:rPr>
          <w:rFonts w:ascii="Arial" w:hAnsi="Arial" w:cs="Arial"/>
          <w:szCs w:val="24"/>
        </w:rPr>
        <w:t xml:space="preserve"> </w:t>
      </w:r>
      <w:r w:rsidRPr="006E69C5">
        <w:rPr>
          <w:rFonts w:ascii="Arial" w:hAnsi="Arial" w:cs="Arial"/>
          <w:szCs w:val="24"/>
        </w:rPr>
        <w:t>dipendenti d’imprese pubbliche o private</w:t>
      </w:r>
      <w:r w:rsidR="00D40631">
        <w:rPr>
          <w:rFonts w:ascii="Arial" w:hAnsi="Arial" w:cs="Arial"/>
          <w:szCs w:val="24"/>
        </w:rPr>
        <w:t>,</w:t>
      </w:r>
      <w:r w:rsidR="00402B73">
        <w:rPr>
          <w:rFonts w:ascii="Arial" w:hAnsi="Arial" w:cs="Arial"/>
          <w:szCs w:val="24"/>
        </w:rPr>
        <w:t xml:space="preserve"> sia in servizio che in pensione</w:t>
      </w:r>
      <w:r>
        <w:rPr>
          <w:rFonts w:ascii="Arial" w:hAnsi="Arial" w:cs="Arial"/>
          <w:szCs w:val="24"/>
        </w:rPr>
        <w:t xml:space="preserve">,  </w:t>
      </w:r>
      <w:r w:rsidRPr="006E69C5">
        <w:rPr>
          <w:rFonts w:ascii="Arial" w:hAnsi="Arial" w:cs="Arial"/>
          <w:szCs w:val="24"/>
        </w:rPr>
        <w:t>è destinata a</w:t>
      </w:r>
      <w:r>
        <w:rPr>
          <w:rFonts w:ascii="Arial" w:hAnsi="Arial" w:cs="Arial"/>
          <w:szCs w:val="24"/>
        </w:rPr>
        <w:t xml:space="preserve"> coloro </w:t>
      </w:r>
      <w:r w:rsidRPr="006E69C5">
        <w:rPr>
          <w:rFonts w:ascii="Arial" w:hAnsi="Arial" w:cs="Arial"/>
          <w:szCs w:val="24"/>
        </w:rPr>
        <w:t>che abbiano già compiuto i 50 anni d’età e che abbiano prestato attività lavorativa ininterrottamente per un periodo minimo di 25 anni documentabili, alle dipendenze di una o più aziende</w:t>
      </w:r>
      <w:r w:rsidR="008F3955">
        <w:rPr>
          <w:rFonts w:ascii="Arial" w:hAnsi="Arial" w:cs="Arial"/>
          <w:szCs w:val="24"/>
        </w:rPr>
        <w:t xml:space="preserve"> italiane o straniere</w:t>
      </w:r>
      <w:r w:rsidRPr="006E69C5">
        <w:rPr>
          <w:rFonts w:ascii="Arial" w:hAnsi="Arial" w:cs="Arial"/>
          <w:szCs w:val="24"/>
        </w:rPr>
        <w:t>, purché il passaggio da un’azienda all’altra non sia stato causato da demerito personale; è possibile prescindere dal requisito dell’anzianità lavorativa</w:t>
      </w:r>
      <w:r>
        <w:rPr>
          <w:rFonts w:ascii="Arial" w:hAnsi="Arial" w:cs="Arial"/>
          <w:szCs w:val="24"/>
        </w:rPr>
        <w:t xml:space="preserve">, oltre che nei casi di conferimento alla memoria dell’onorificenza, per quei </w:t>
      </w:r>
      <w:r w:rsidRPr="006E69C5">
        <w:rPr>
          <w:rFonts w:ascii="Arial" w:hAnsi="Arial" w:cs="Arial"/>
          <w:szCs w:val="24"/>
        </w:rPr>
        <w:t>lavoratori che abbiano dato prove esemplari di patriottismo, di laboriosità e di probità.</w:t>
      </w:r>
      <w:r>
        <w:rPr>
          <w:rFonts w:ascii="Arial" w:hAnsi="Arial" w:cs="Arial"/>
          <w:szCs w:val="24"/>
        </w:rPr>
        <w:t xml:space="preserve"> </w:t>
      </w:r>
    </w:p>
    <w:p w14:paraId="2E7309C7" w14:textId="77777777" w:rsidR="007E2152" w:rsidRDefault="007E2152" w:rsidP="008032AD">
      <w:pPr>
        <w:jc w:val="both"/>
        <w:rPr>
          <w:rFonts w:ascii="Arial" w:hAnsi="Arial" w:cs="Arial"/>
          <w:szCs w:val="24"/>
        </w:rPr>
      </w:pPr>
    </w:p>
    <w:p w14:paraId="0E4ADEB4" w14:textId="77777777" w:rsidR="007E2152" w:rsidRDefault="007E2152" w:rsidP="007E2152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Sulla piattaforma internet YouTube è disponibile al seguente link un video realizzato su iniziativa del Ministero degli Affari Esteri e della Cooperazione Internazionale, che illustra le caratteristiche dell’onorificenza:</w:t>
      </w:r>
    </w:p>
    <w:p w14:paraId="694E56D6" w14:textId="77777777" w:rsidR="007E2152" w:rsidRDefault="007E2152" w:rsidP="007E2152">
      <w:pPr>
        <w:jc w:val="both"/>
        <w:rPr>
          <w:rFonts w:ascii="Arial" w:hAnsi="Arial" w:cs="Arial"/>
          <w:szCs w:val="24"/>
        </w:rPr>
      </w:pPr>
    </w:p>
    <w:p w14:paraId="32EC51AB" w14:textId="5D959E92" w:rsidR="00797A66" w:rsidRDefault="009D7CE5" w:rsidP="008032AD">
      <w:pPr>
        <w:jc w:val="both"/>
        <w:rPr>
          <w:rFonts w:ascii="Arial" w:hAnsi="Arial" w:cs="Arial"/>
          <w:szCs w:val="24"/>
        </w:rPr>
      </w:pPr>
      <w:hyperlink r:id="rId8" w:history="1">
        <w:r w:rsidR="00797A66" w:rsidRPr="00AF070B">
          <w:rPr>
            <w:rStyle w:val="Collegamentoipertestuale"/>
            <w:rFonts w:ascii="Arial" w:hAnsi="Arial" w:cs="Arial"/>
            <w:szCs w:val="24"/>
          </w:rPr>
          <w:t>https://www.youtube.com/watch?v=7ADp3uvhmtM</w:t>
        </w:r>
      </w:hyperlink>
    </w:p>
    <w:p w14:paraId="30015F81" w14:textId="77777777" w:rsidR="00797A66" w:rsidRDefault="00797A66" w:rsidP="008032AD">
      <w:pPr>
        <w:jc w:val="both"/>
        <w:rPr>
          <w:rFonts w:ascii="Arial" w:hAnsi="Arial" w:cs="Arial"/>
          <w:szCs w:val="24"/>
        </w:rPr>
      </w:pPr>
    </w:p>
    <w:p w14:paraId="7938E4D4" w14:textId="26557476" w:rsidR="00D40631" w:rsidRDefault="00D40631" w:rsidP="00782CC1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</w:t>
      </w:r>
      <w:r w:rsidRPr="006E69C5">
        <w:rPr>
          <w:rFonts w:ascii="Arial" w:hAnsi="Arial" w:cs="Arial"/>
          <w:szCs w:val="24"/>
        </w:rPr>
        <w:t>e candidature all</w:t>
      </w:r>
      <w:r>
        <w:rPr>
          <w:rFonts w:ascii="Arial" w:hAnsi="Arial" w:cs="Arial"/>
          <w:szCs w:val="24"/>
        </w:rPr>
        <w:t>a</w:t>
      </w:r>
      <w:r w:rsidRPr="006E69C5">
        <w:rPr>
          <w:rFonts w:ascii="Arial" w:hAnsi="Arial" w:cs="Arial"/>
          <w:szCs w:val="24"/>
        </w:rPr>
        <w:t xml:space="preserve"> “Stella al Merito del Lavoro” per l’anno 20</w:t>
      </w:r>
      <w:r>
        <w:rPr>
          <w:rFonts w:ascii="Arial" w:hAnsi="Arial" w:cs="Arial"/>
          <w:szCs w:val="24"/>
        </w:rPr>
        <w:t>2</w:t>
      </w:r>
      <w:r w:rsidR="00797A66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 xml:space="preserve"> dovranno essere inviate al Consolato, per l’inoltro al Ministero del Lavoro e delle Politiche Sociali, </w:t>
      </w:r>
      <w:r>
        <w:rPr>
          <w:rFonts w:ascii="Arial" w:hAnsi="Arial" w:cs="Arial"/>
          <w:b/>
          <w:szCs w:val="24"/>
        </w:rPr>
        <w:t xml:space="preserve">entro il </w:t>
      </w:r>
      <w:r w:rsidR="00405E3F">
        <w:rPr>
          <w:rFonts w:ascii="Arial" w:hAnsi="Arial" w:cs="Arial"/>
          <w:b/>
          <w:szCs w:val="24"/>
        </w:rPr>
        <w:t xml:space="preserve">30 </w:t>
      </w:r>
      <w:r>
        <w:rPr>
          <w:rFonts w:ascii="Arial" w:hAnsi="Arial" w:cs="Arial"/>
          <w:b/>
          <w:szCs w:val="24"/>
        </w:rPr>
        <w:t>n</w:t>
      </w:r>
      <w:r w:rsidRPr="006E69C5">
        <w:rPr>
          <w:rFonts w:ascii="Arial" w:hAnsi="Arial" w:cs="Arial"/>
          <w:b/>
          <w:szCs w:val="24"/>
        </w:rPr>
        <w:t>ovembre 20</w:t>
      </w:r>
      <w:r w:rsidR="00405E3F">
        <w:rPr>
          <w:rFonts w:ascii="Arial" w:hAnsi="Arial" w:cs="Arial"/>
          <w:b/>
          <w:szCs w:val="24"/>
        </w:rPr>
        <w:t>2</w:t>
      </w:r>
      <w:r w:rsidR="00797A66">
        <w:rPr>
          <w:rFonts w:ascii="Arial" w:hAnsi="Arial" w:cs="Arial"/>
          <w:b/>
          <w:szCs w:val="24"/>
        </w:rPr>
        <w:t>6</w:t>
      </w:r>
      <w:r w:rsidRPr="00D40631">
        <w:rPr>
          <w:rFonts w:ascii="Arial" w:hAnsi="Arial" w:cs="Arial"/>
          <w:szCs w:val="24"/>
        </w:rPr>
        <w:t xml:space="preserve">. </w:t>
      </w:r>
    </w:p>
    <w:p w14:paraId="16AF9E3E" w14:textId="77777777" w:rsidR="00D40631" w:rsidRDefault="00D40631" w:rsidP="00782CC1">
      <w:pPr>
        <w:jc w:val="both"/>
        <w:rPr>
          <w:rFonts w:ascii="Arial" w:hAnsi="Arial" w:cs="Arial"/>
          <w:szCs w:val="24"/>
        </w:rPr>
      </w:pPr>
    </w:p>
    <w:p w14:paraId="6A566280" w14:textId="77777777" w:rsidR="00782CC1" w:rsidRPr="006E69C5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t>La documentazione da presentare per la candidatura (corredata, se in lingua straniera, di traduzione conforme all’originale) è la seguente:</w:t>
      </w:r>
    </w:p>
    <w:p w14:paraId="0F0DA843" w14:textId="77777777" w:rsidR="00782CC1" w:rsidRPr="006E69C5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br/>
        <w:t xml:space="preserve">- </w:t>
      </w:r>
      <w:r w:rsidRPr="006E69C5">
        <w:rPr>
          <w:rFonts w:ascii="Arial" w:hAnsi="Arial" w:cs="Arial"/>
          <w:b/>
          <w:szCs w:val="24"/>
        </w:rPr>
        <w:t>curriculum vitae</w:t>
      </w:r>
      <w:r w:rsidRPr="006E69C5">
        <w:rPr>
          <w:rFonts w:ascii="Arial" w:hAnsi="Arial" w:cs="Arial"/>
          <w:szCs w:val="24"/>
        </w:rPr>
        <w:t xml:space="preserve"> firmato dall'interessato, contenente generalita', luogo e data di nascita, eta', residenza, professione e qualita', ragione e sede sociale dell'attuale ovvero dell'ultimo datore di lavoro, anzianita' di servizio del candidato, nonchè ogni ulteriore informazione utile a segnalare o confermare le benemerenze acquisite dal candidato sul lavoro, nella vita civile ed eventualmente in quella militare (</w:t>
      </w:r>
      <w:r w:rsidR="002E0495">
        <w:rPr>
          <w:rFonts w:ascii="Arial" w:hAnsi="Arial" w:cs="Arial"/>
          <w:szCs w:val="24"/>
        </w:rPr>
        <w:t>poiché una</w:t>
      </w:r>
      <w:r w:rsidRPr="006E69C5">
        <w:rPr>
          <w:rFonts w:ascii="Arial" w:hAnsi="Arial" w:cs="Arial"/>
          <w:szCs w:val="24"/>
        </w:rPr>
        <w:t xml:space="preserve"> quota percentuale </w:t>
      </w:r>
      <w:r w:rsidR="002E0495">
        <w:rPr>
          <w:rFonts w:ascii="Arial" w:hAnsi="Arial" w:cs="Arial"/>
          <w:szCs w:val="24"/>
        </w:rPr>
        <w:t xml:space="preserve">delle onorificenze viene </w:t>
      </w:r>
      <w:r w:rsidRPr="006E69C5">
        <w:rPr>
          <w:rFonts w:ascii="Arial" w:hAnsi="Arial" w:cs="Arial"/>
          <w:szCs w:val="24"/>
        </w:rPr>
        <w:t>assegnata ai lavoratori che abbiano iniziato la loro attivita' dai livelli contrattuali piu' bassi, dovra' essere esplicita</w:t>
      </w:r>
      <w:r w:rsidR="007A20C4">
        <w:rPr>
          <w:rFonts w:ascii="Arial" w:hAnsi="Arial" w:cs="Arial"/>
          <w:szCs w:val="24"/>
        </w:rPr>
        <w:t>mente indicato se il candidato sia</w:t>
      </w:r>
      <w:r w:rsidRPr="006E69C5">
        <w:rPr>
          <w:rFonts w:ascii="Arial" w:hAnsi="Arial" w:cs="Arial"/>
          <w:szCs w:val="24"/>
        </w:rPr>
        <w:t xml:space="preserve"> in possesso o meno di tale requisito);</w:t>
      </w:r>
    </w:p>
    <w:p w14:paraId="19FCCB10" w14:textId="77777777" w:rsidR="00782CC1" w:rsidRPr="006E69C5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br/>
        <w:t xml:space="preserve">- </w:t>
      </w:r>
      <w:r w:rsidRPr="006E69C5">
        <w:rPr>
          <w:rFonts w:ascii="Arial" w:hAnsi="Arial" w:cs="Arial"/>
          <w:b/>
          <w:szCs w:val="24"/>
        </w:rPr>
        <w:t>attestato di servizio</w:t>
      </w:r>
      <w:r w:rsidRPr="006E69C5">
        <w:rPr>
          <w:rFonts w:ascii="Arial" w:hAnsi="Arial" w:cs="Arial"/>
          <w:szCs w:val="24"/>
        </w:rPr>
        <w:t xml:space="preserve"> rilasciato dal datore di lavoro che faccia stato, oltre che dell'anzianita' lavorativa per ciascun rapporto di impiego considerato, </w:t>
      </w:r>
      <w:r w:rsidRPr="006E69C5">
        <w:rPr>
          <w:rFonts w:ascii="Arial" w:hAnsi="Arial" w:cs="Arial"/>
          <w:szCs w:val="24"/>
          <w:u w:val="single"/>
        </w:rPr>
        <w:t>dell'esemplare comportamento del candidato nell'ambiente di lavoro, della sua laboriosita' e probita'</w:t>
      </w:r>
      <w:r w:rsidRPr="006E69C5">
        <w:rPr>
          <w:rFonts w:ascii="Arial" w:hAnsi="Arial" w:cs="Arial"/>
          <w:szCs w:val="24"/>
        </w:rPr>
        <w:t>;</w:t>
      </w:r>
    </w:p>
    <w:p w14:paraId="1206EB8C" w14:textId="77777777" w:rsidR="00782CC1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br/>
        <w:t xml:space="preserve">- </w:t>
      </w:r>
      <w:r w:rsidRPr="006E69C5">
        <w:rPr>
          <w:rFonts w:ascii="Arial" w:hAnsi="Arial" w:cs="Arial"/>
          <w:b/>
          <w:szCs w:val="24"/>
        </w:rPr>
        <w:t>dichiarazione sostitutiva di certificazione</w:t>
      </w:r>
      <w:r w:rsidR="00CA5727">
        <w:rPr>
          <w:rFonts w:ascii="Arial" w:hAnsi="Arial" w:cs="Arial"/>
          <w:b/>
          <w:szCs w:val="24"/>
        </w:rPr>
        <w:t xml:space="preserve"> (autocertificazione)</w:t>
      </w:r>
      <w:r w:rsidRPr="006E69C5">
        <w:rPr>
          <w:rFonts w:ascii="Arial" w:hAnsi="Arial" w:cs="Arial"/>
          <w:szCs w:val="24"/>
        </w:rPr>
        <w:t xml:space="preserve"> di nascita e cittadinanza (art. 46 del DPR 28 dicembre 2000, n. 445) compilata sul modulo allegato;</w:t>
      </w:r>
    </w:p>
    <w:p w14:paraId="3A6EDD37" w14:textId="2C952225" w:rsidR="009D7CE5" w:rsidRPr="006E69C5" w:rsidRDefault="009D7CE5" w:rsidP="00782CC1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- </w:t>
      </w:r>
      <w:r w:rsidRPr="009D7CE5">
        <w:rPr>
          <w:rFonts w:ascii="Arial" w:hAnsi="Arial" w:cs="Arial"/>
          <w:b/>
          <w:bCs/>
          <w:szCs w:val="24"/>
        </w:rPr>
        <w:t>copia di un documento d’identità;</w:t>
      </w:r>
    </w:p>
    <w:p w14:paraId="2E871F52" w14:textId="77777777" w:rsidR="00CA5727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br/>
        <w:t xml:space="preserve">- </w:t>
      </w:r>
      <w:r w:rsidRPr="006E69C5">
        <w:rPr>
          <w:rFonts w:ascii="Arial" w:hAnsi="Arial" w:cs="Arial"/>
          <w:b/>
          <w:szCs w:val="24"/>
        </w:rPr>
        <w:t>certificato generale del Casellario Giudiziale</w:t>
      </w:r>
      <w:r w:rsidRPr="006E69C5">
        <w:rPr>
          <w:rFonts w:ascii="Arial" w:hAnsi="Arial" w:cs="Arial"/>
          <w:szCs w:val="24"/>
        </w:rPr>
        <w:t>, per il cui rilascio e' competente la Procura della Repubblica con giurisdizione sul Comune di nascita del candidato</w:t>
      </w:r>
      <w:r w:rsidR="00D40631">
        <w:rPr>
          <w:rFonts w:ascii="Arial" w:hAnsi="Arial" w:cs="Arial"/>
          <w:szCs w:val="24"/>
        </w:rPr>
        <w:t xml:space="preserve"> (per i nati all’estero è necessario rivolgersi alla Procura della Repubblica di Roma)</w:t>
      </w:r>
      <w:r w:rsidRPr="006E69C5">
        <w:rPr>
          <w:rFonts w:ascii="Arial" w:hAnsi="Arial" w:cs="Arial"/>
          <w:szCs w:val="24"/>
        </w:rPr>
        <w:t>; i</w:t>
      </w:r>
      <w:r w:rsidR="00CA5727">
        <w:rPr>
          <w:rFonts w:ascii="Arial" w:hAnsi="Arial" w:cs="Arial"/>
          <w:szCs w:val="24"/>
        </w:rPr>
        <w:t xml:space="preserve">l certificato può essere anche richiesto d’ufficio in Italia dal Consolato Generale: in questo caso i candidati dovranno compilare </w:t>
      </w:r>
      <w:r w:rsidR="00BB657D">
        <w:rPr>
          <w:rFonts w:ascii="Arial" w:hAnsi="Arial" w:cs="Arial"/>
          <w:szCs w:val="24"/>
        </w:rPr>
        <w:t xml:space="preserve">anche </w:t>
      </w:r>
      <w:r w:rsidR="00CA5727">
        <w:rPr>
          <w:rFonts w:ascii="Arial" w:hAnsi="Arial" w:cs="Arial"/>
          <w:szCs w:val="24"/>
        </w:rPr>
        <w:t xml:space="preserve">la parte dell’allegata dichiarazione sostitutiva </w:t>
      </w:r>
      <w:r w:rsidR="00BB657D">
        <w:rPr>
          <w:rFonts w:ascii="Arial" w:hAnsi="Arial" w:cs="Arial"/>
          <w:szCs w:val="24"/>
        </w:rPr>
        <w:t xml:space="preserve">(autocertificazione) </w:t>
      </w:r>
      <w:r w:rsidR="00CA5727">
        <w:rPr>
          <w:rFonts w:ascii="Arial" w:hAnsi="Arial" w:cs="Arial"/>
          <w:szCs w:val="24"/>
        </w:rPr>
        <w:t>relativa a</w:t>
      </w:r>
      <w:r w:rsidR="00BB657D">
        <w:rPr>
          <w:rFonts w:ascii="Arial" w:hAnsi="Arial" w:cs="Arial"/>
          <w:szCs w:val="24"/>
        </w:rPr>
        <w:t>lle condanne penali, ai procedimenti penali e ai provvedimenti iscritti nel casellario giudiziale, ed unire una fotocopia del proprio documento d’identità.</w:t>
      </w:r>
    </w:p>
    <w:p w14:paraId="10C94EE1" w14:textId="77777777" w:rsidR="00782CC1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br/>
        <w:t xml:space="preserve">Tutti i documenti </w:t>
      </w:r>
      <w:r w:rsidR="00BB657D">
        <w:rPr>
          <w:rFonts w:ascii="Arial" w:hAnsi="Arial" w:cs="Arial"/>
          <w:szCs w:val="24"/>
        </w:rPr>
        <w:t xml:space="preserve">da presentare per la candidatura </w:t>
      </w:r>
      <w:r w:rsidRPr="006E69C5">
        <w:rPr>
          <w:rFonts w:ascii="Arial" w:hAnsi="Arial" w:cs="Arial"/>
          <w:szCs w:val="24"/>
        </w:rPr>
        <w:t>d</w:t>
      </w:r>
      <w:r w:rsidR="00D40631">
        <w:rPr>
          <w:rFonts w:ascii="Arial" w:hAnsi="Arial" w:cs="Arial"/>
          <w:szCs w:val="24"/>
        </w:rPr>
        <w:t xml:space="preserve">ovranno </w:t>
      </w:r>
      <w:r w:rsidRPr="006E69C5">
        <w:rPr>
          <w:rFonts w:ascii="Arial" w:hAnsi="Arial" w:cs="Arial"/>
          <w:szCs w:val="24"/>
        </w:rPr>
        <w:t xml:space="preserve">essere </w:t>
      </w:r>
      <w:r w:rsidR="00D40631">
        <w:rPr>
          <w:rFonts w:ascii="Arial" w:hAnsi="Arial" w:cs="Arial"/>
          <w:szCs w:val="24"/>
        </w:rPr>
        <w:t xml:space="preserve">stati </w:t>
      </w:r>
      <w:r w:rsidRPr="006E69C5">
        <w:rPr>
          <w:rFonts w:ascii="Arial" w:hAnsi="Arial" w:cs="Arial"/>
          <w:szCs w:val="24"/>
        </w:rPr>
        <w:t>rilasciati in data recente</w:t>
      </w:r>
      <w:r w:rsidR="00D40631">
        <w:rPr>
          <w:rFonts w:ascii="Arial" w:hAnsi="Arial" w:cs="Arial"/>
          <w:szCs w:val="24"/>
        </w:rPr>
        <w:t>,</w:t>
      </w:r>
      <w:r w:rsidRPr="006E69C5">
        <w:rPr>
          <w:rFonts w:ascii="Arial" w:hAnsi="Arial" w:cs="Arial"/>
          <w:szCs w:val="24"/>
        </w:rPr>
        <w:t xml:space="preserve"> e comunque compresa nel quar</w:t>
      </w:r>
      <w:r w:rsidR="00893BFF">
        <w:rPr>
          <w:rFonts w:ascii="Arial" w:hAnsi="Arial" w:cs="Arial"/>
          <w:szCs w:val="24"/>
        </w:rPr>
        <w:t>to trimestre del corrente anno.</w:t>
      </w:r>
    </w:p>
    <w:p w14:paraId="15E3C929" w14:textId="77777777" w:rsidR="00E6032A" w:rsidRDefault="00E6032A" w:rsidP="00782CC1">
      <w:pPr>
        <w:jc w:val="both"/>
        <w:rPr>
          <w:rFonts w:ascii="Arial" w:hAnsi="Arial" w:cs="Arial"/>
          <w:szCs w:val="24"/>
        </w:rPr>
      </w:pPr>
    </w:p>
    <w:p w14:paraId="5EA8DEF1" w14:textId="77777777" w:rsidR="00E6032A" w:rsidRPr="006E69C5" w:rsidRDefault="00E6032A" w:rsidP="00782CC1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Per ulteriori informazioni e chiarimenti è possibile contattare la Segreteria del Console Generale all’indirizzo mail segreteria.colonia@esteri.it </w:t>
      </w:r>
    </w:p>
    <w:p w14:paraId="0F7DB479" w14:textId="77777777" w:rsidR="00782CC1" w:rsidRPr="006E69C5" w:rsidRDefault="00782CC1" w:rsidP="00782CC1">
      <w:pPr>
        <w:jc w:val="both"/>
        <w:rPr>
          <w:rFonts w:ascii="Arial" w:hAnsi="Arial" w:cs="Arial"/>
          <w:szCs w:val="24"/>
        </w:rPr>
      </w:pPr>
    </w:p>
    <w:p w14:paraId="64812F2A" w14:textId="4A7C71AF" w:rsidR="00782CC1" w:rsidRPr="006E69C5" w:rsidRDefault="00782CC1" w:rsidP="00782CC1">
      <w:pPr>
        <w:jc w:val="both"/>
        <w:rPr>
          <w:rFonts w:ascii="Arial" w:hAnsi="Arial" w:cs="Arial"/>
          <w:szCs w:val="24"/>
        </w:rPr>
      </w:pPr>
      <w:r w:rsidRPr="006E69C5">
        <w:rPr>
          <w:rFonts w:ascii="Arial" w:hAnsi="Arial" w:cs="Arial"/>
          <w:szCs w:val="24"/>
        </w:rPr>
        <w:t xml:space="preserve">Colonia, </w:t>
      </w:r>
      <w:r w:rsidR="00797A66">
        <w:rPr>
          <w:rFonts w:ascii="Arial" w:hAnsi="Arial" w:cs="Arial"/>
          <w:szCs w:val="24"/>
        </w:rPr>
        <w:t>05</w:t>
      </w:r>
      <w:r w:rsidR="00E97B40">
        <w:rPr>
          <w:rFonts w:ascii="Arial" w:hAnsi="Arial" w:cs="Arial"/>
          <w:szCs w:val="24"/>
        </w:rPr>
        <w:t xml:space="preserve"> </w:t>
      </w:r>
      <w:r w:rsidR="00797A66">
        <w:rPr>
          <w:rFonts w:ascii="Arial" w:hAnsi="Arial" w:cs="Arial"/>
          <w:szCs w:val="24"/>
        </w:rPr>
        <w:t>ottobre</w:t>
      </w:r>
      <w:r w:rsidR="00D40631">
        <w:rPr>
          <w:rFonts w:ascii="Arial" w:hAnsi="Arial" w:cs="Arial"/>
          <w:szCs w:val="24"/>
        </w:rPr>
        <w:t xml:space="preserve"> 20</w:t>
      </w:r>
      <w:r w:rsidR="007A20C4">
        <w:rPr>
          <w:rFonts w:ascii="Arial" w:hAnsi="Arial" w:cs="Arial"/>
          <w:szCs w:val="24"/>
        </w:rPr>
        <w:t>2</w:t>
      </w:r>
      <w:r w:rsidR="00D80787">
        <w:rPr>
          <w:rFonts w:ascii="Arial" w:hAnsi="Arial" w:cs="Arial"/>
          <w:szCs w:val="24"/>
        </w:rPr>
        <w:t>6</w:t>
      </w:r>
    </w:p>
    <w:p w14:paraId="4AFB5AB7" w14:textId="77777777" w:rsidR="00782CC1" w:rsidRPr="006E69C5" w:rsidRDefault="00782CC1" w:rsidP="008032AD">
      <w:pPr>
        <w:jc w:val="both"/>
        <w:rPr>
          <w:rFonts w:ascii="Arial" w:hAnsi="Arial" w:cs="Arial"/>
          <w:szCs w:val="24"/>
        </w:rPr>
      </w:pPr>
    </w:p>
    <w:sectPr w:rsidR="00782CC1" w:rsidRPr="006E69C5" w:rsidSect="00074548">
      <w:footerReference w:type="default" r:id="rId9"/>
      <w:pgSz w:w="11906" w:h="16838" w:code="9"/>
      <w:pgMar w:top="624" w:right="1418" w:bottom="851" w:left="1418" w:header="454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22AF3" w14:textId="77777777" w:rsidR="006B268D" w:rsidRDefault="006B268D">
      <w:r>
        <w:separator/>
      </w:r>
    </w:p>
  </w:endnote>
  <w:endnote w:type="continuationSeparator" w:id="0">
    <w:p w14:paraId="48DBAB93" w14:textId="77777777" w:rsidR="006B268D" w:rsidRDefault="006B2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243A0" w14:textId="77777777" w:rsidR="00294E0E" w:rsidRPr="00A06DD1" w:rsidRDefault="00294E0E" w:rsidP="00074548">
    <w:pPr>
      <w:pStyle w:val="Pidipagina"/>
      <w:jc w:val="center"/>
      <w:rPr>
        <w:rFonts w:ascii="Arial" w:hAnsi="Arial" w:cs="Arial"/>
        <w:color w:val="0033CC"/>
        <w:sz w:val="16"/>
        <w:szCs w:val="22"/>
        <w:lang w:val="de-DE"/>
      </w:rPr>
    </w:pPr>
    <w:r w:rsidRPr="00A06DD1">
      <w:rPr>
        <w:rFonts w:ascii="Arial" w:hAnsi="Arial" w:cs="Arial"/>
        <w:color w:val="0033CC"/>
        <w:sz w:val="16"/>
        <w:szCs w:val="22"/>
        <w:lang w:val="de-DE"/>
      </w:rPr>
      <w:t>UNIVERSITÄTSSTRASSE 81  .  50931 KÖLN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3D695" w14:textId="77777777" w:rsidR="006B268D" w:rsidRDefault="006B268D">
      <w:r>
        <w:separator/>
      </w:r>
    </w:p>
  </w:footnote>
  <w:footnote w:type="continuationSeparator" w:id="0">
    <w:p w14:paraId="4C6279EB" w14:textId="77777777" w:rsidR="006B268D" w:rsidRDefault="006B2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450B6D"/>
    <w:multiLevelType w:val="singleLevel"/>
    <w:tmpl w:val="EE829DB6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37787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6B4"/>
    <w:rsid w:val="000210A3"/>
    <w:rsid w:val="0003020A"/>
    <w:rsid w:val="00032725"/>
    <w:rsid w:val="00043CD9"/>
    <w:rsid w:val="00057A63"/>
    <w:rsid w:val="00074548"/>
    <w:rsid w:val="00094399"/>
    <w:rsid w:val="000F4DDB"/>
    <w:rsid w:val="001027A2"/>
    <w:rsid w:val="00116396"/>
    <w:rsid w:val="00132B4D"/>
    <w:rsid w:val="001455AA"/>
    <w:rsid w:val="0014728C"/>
    <w:rsid w:val="001504B9"/>
    <w:rsid w:val="00150AF2"/>
    <w:rsid w:val="001800D6"/>
    <w:rsid w:val="00184DB4"/>
    <w:rsid w:val="001A6F03"/>
    <w:rsid w:val="001D5804"/>
    <w:rsid w:val="001E2F94"/>
    <w:rsid w:val="001E67C6"/>
    <w:rsid w:val="002020E0"/>
    <w:rsid w:val="002104DA"/>
    <w:rsid w:val="00210E54"/>
    <w:rsid w:val="00213B3A"/>
    <w:rsid w:val="00234FE0"/>
    <w:rsid w:val="0024734F"/>
    <w:rsid w:val="0024795E"/>
    <w:rsid w:val="00250FD7"/>
    <w:rsid w:val="0025391E"/>
    <w:rsid w:val="00257B7A"/>
    <w:rsid w:val="002836B5"/>
    <w:rsid w:val="00285AAE"/>
    <w:rsid w:val="00294E0E"/>
    <w:rsid w:val="002B0FD6"/>
    <w:rsid w:val="002E0495"/>
    <w:rsid w:val="002E431D"/>
    <w:rsid w:val="002F2386"/>
    <w:rsid w:val="00310F3E"/>
    <w:rsid w:val="0031571E"/>
    <w:rsid w:val="00326D22"/>
    <w:rsid w:val="00327DFF"/>
    <w:rsid w:val="0036327F"/>
    <w:rsid w:val="0036458E"/>
    <w:rsid w:val="00371E84"/>
    <w:rsid w:val="00373ABF"/>
    <w:rsid w:val="003926DF"/>
    <w:rsid w:val="00397F77"/>
    <w:rsid w:val="003A7837"/>
    <w:rsid w:val="003A7B71"/>
    <w:rsid w:val="003B045F"/>
    <w:rsid w:val="003D648D"/>
    <w:rsid w:val="00402B73"/>
    <w:rsid w:val="00405E3F"/>
    <w:rsid w:val="00407A7C"/>
    <w:rsid w:val="00416B43"/>
    <w:rsid w:val="00443986"/>
    <w:rsid w:val="00461BE5"/>
    <w:rsid w:val="00494034"/>
    <w:rsid w:val="004A75C4"/>
    <w:rsid w:val="004A7E49"/>
    <w:rsid w:val="004C2D2D"/>
    <w:rsid w:val="004D5252"/>
    <w:rsid w:val="004D6717"/>
    <w:rsid w:val="004E3626"/>
    <w:rsid w:val="00512EF6"/>
    <w:rsid w:val="005147CF"/>
    <w:rsid w:val="00515BAB"/>
    <w:rsid w:val="005245C3"/>
    <w:rsid w:val="005323BD"/>
    <w:rsid w:val="005469BE"/>
    <w:rsid w:val="00583202"/>
    <w:rsid w:val="00596310"/>
    <w:rsid w:val="005A6517"/>
    <w:rsid w:val="005D0328"/>
    <w:rsid w:val="00631C56"/>
    <w:rsid w:val="00646470"/>
    <w:rsid w:val="00654F28"/>
    <w:rsid w:val="00666251"/>
    <w:rsid w:val="00683619"/>
    <w:rsid w:val="00694AE1"/>
    <w:rsid w:val="006B268D"/>
    <w:rsid w:val="006D1209"/>
    <w:rsid w:val="006D2CA3"/>
    <w:rsid w:val="006D5D43"/>
    <w:rsid w:val="006D6CDC"/>
    <w:rsid w:val="006E69C5"/>
    <w:rsid w:val="006F7133"/>
    <w:rsid w:val="00700377"/>
    <w:rsid w:val="0073731D"/>
    <w:rsid w:val="00760E49"/>
    <w:rsid w:val="00782CC1"/>
    <w:rsid w:val="00783A60"/>
    <w:rsid w:val="00797A66"/>
    <w:rsid w:val="007A20C4"/>
    <w:rsid w:val="007B313C"/>
    <w:rsid w:val="007D014C"/>
    <w:rsid w:val="007D2C38"/>
    <w:rsid w:val="007D4495"/>
    <w:rsid w:val="007E00FE"/>
    <w:rsid w:val="007E2152"/>
    <w:rsid w:val="007F0E5D"/>
    <w:rsid w:val="008032AD"/>
    <w:rsid w:val="00827CA5"/>
    <w:rsid w:val="00834690"/>
    <w:rsid w:val="00836DB7"/>
    <w:rsid w:val="00880A19"/>
    <w:rsid w:val="008876B4"/>
    <w:rsid w:val="00893BFF"/>
    <w:rsid w:val="008B1E20"/>
    <w:rsid w:val="008F3955"/>
    <w:rsid w:val="009035C1"/>
    <w:rsid w:val="00931B7C"/>
    <w:rsid w:val="00934B72"/>
    <w:rsid w:val="00940472"/>
    <w:rsid w:val="009A0F25"/>
    <w:rsid w:val="009C4BB1"/>
    <w:rsid w:val="009D7CE5"/>
    <w:rsid w:val="00A00AF5"/>
    <w:rsid w:val="00A0325B"/>
    <w:rsid w:val="00A12EA9"/>
    <w:rsid w:val="00A149FA"/>
    <w:rsid w:val="00A4277A"/>
    <w:rsid w:val="00A43677"/>
    <w:rsid w:val="00A47253"/>
    <w:rsid w:val="00A6672E"/>
    <w:rsid w:val="00A85324"/>
    <w:rsid w:val="00AB01C0"/>
    <w:rsid w:val="00AB0C4A"/>
    <w:rsid w:val="00AE1EC6"/>
    <w:rsid w:val="00AF491D"/>
    <w:rsid w:val="00B00489"/>
    <w:rsid w:val="00B24417"/>
    <w:rsid w:val="00B419AC"/>
    <w:rsid w:val="00B70C1B"/>
    <w:rsid w:val="00B874B2"/>
    <w:rsid w:val="00B90138"/>
    <w:rsid w:val="00BA0DEB"/>
    <w:rsid w:val="00BA2A82"/>
    <w:rsid w:val="00BB6031"/>
    <w:rsid w:val="00BB657D"/>
    <w:rsid w:val="00BC79A2"/>
    <w:rsid w:val="00BD02C4"/>
    <w:rsid w:val="00BD4E35"/>
    <w:rsid w:val="00C45BF5"/>
    <w:rsid w:val="00C626C7"/>
    <w:rsid w:val="00C74EDE"/>
    <w:rsid w:val="00C750A3"/>
    <w:rsid w:val="00C87B86"/>
    <w:rsid w:val="00C909E9"/>
    <w:rsid w:val="00C91716"/>
    <w:rsid w:val="00CA5727"/>
    <w:rsid w:val="00CB444C"/>
    <w:rsid w:val="00CB67C2"/>
    <w:rsid w:val="00CD61BD"/>
    <w:rsid w:val="00CE506E"/>
    <w:rsid w:val="00CF5881"/>
    <w:rsid w:val="00D11BB8"/>
    <w:rsid w:val="00D14215"/>
    <w:rsid w:val="00D376DE"/>
    <w:rsid w:val="00D40631"/>
    <w:rsid w:val="00D43D0A"/>
    <w:rsid w:val="00D80787"/>
    <w:rsid w:val="00D8323B"/>
    <w:rsid w:val="00DC7BA9"/>
    <w:rsid w:val="00DD0FA1"/>
    <w:rsid w:val="00DF7131"/>
    <w:rsid w:val="00E06739"/>
    <w:rsid w:val="00E11C75"/>
    <w:rsid w:val="00E6032A"/>
    <w:rsid w:val="00E63761"/>
    <w:rsid w:val="00E70FDE"/>
    <w:rsid w:val="00E7257A"/>
    <w:rsid w:val="00E7521F"/>
    <w:rsid w:val="00E97B40"/>
    <w:rsid w:val="00EA7F4E"/>
    <w:rsid w:val="00EC43FE"/>
    <w:rsid w:val="00EC50CE"/>
    <w:rsid w:val="00EC604F"/>
    <w:rsid w:val="00EC621F"/>
    <w:rsid w:val="00EF74EA"/>
    <w:rsid w:val="00F252CB"/>
    <w:rsid w:val="00F340E3"/>
    <w:rsid w:val="00F534A5"/>
    <w:rsid w:val="00F71BD4"/>
    <w:rsid w:val="00F74AB5"/>
    <w:rsid w:val="00F775A9"/>
    <w:rsid w:val="00FB7EC7"/>
    <w:rsid w:val="00FC213B"/>
    <w:rsid w:val="00FE6683"/>
    <w:rsid w:val="00FF3EE6"/>
    <w:rsid w:val="00FF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31E5F"/>
  <w15:docId w15:val="{1A4D6AED-5B1E-4317-B375-01F2033A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outlineLvl w:val="1"/>
    </w:pPr>
    <w:rPr>
      <w:u w:val="singl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sz w:val="28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paragraph" w:styleId="Rientrocorpodeltesto">
    <w:name w:val="Body Text Indent"/>
    <w:basedOn w:val="Normale"/>
    <w:pPr>
      <w:ind w:firstLine="708"/>
      <w:jc w:val="both"/>
    </w:pPr>
    <w:rPr>
      <w:iCs/>
      <w:sz w:val="28"/>
    </w:rPr>
  </w:style>
  <w:style w:type="character" w:styleId="Enfasicorsivo">
    <w:name w:val="Emphasis"/>
    <w:qFormat/>
    <w:rPr>
      <w:b/>
      <w:bCs/>
      <w:i w:val="0"/>
      <w:iCs w:val="0"/>
    </w:rPr>
  </w:style>
  <w:style w:type="paragraph" w:styleId="Testofumetto">
    <w:name w:val="Balloon Text"/>
    <w:basedOn w:val="Normale"/>
    <w:semiHidden/>
    <w:rsid w:val="00C74EDE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7A6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D7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ADp3uvhm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arta%20intesta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2</TotalTime>
  <Pages>2</Pages>
  <Words>497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mae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Italienisches Generalkonsulat</dc:creator>
  <cp:lastModifiedBy>angela.dipietro</cp:lastModifiedBy>
  <cp:revision>3</cp:revision>
  <cp:lastPrinted>2026-10-05T12:08:00Z</cp:lastPrinted>
  <dcterms:created xsi:type="dcterms:W3CDTF">2026-10-05T11:58:00Z</dcterms:created>
  <dcterms:modified xsi:type="dcterms:W3CDTF">2026-10-05T12:09:00Z</dcterms:modified>
</cp:coreProperties>
</file>